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21B" w:rsidRDefault="009174E0">
      <w:pPr>
        <w:pStyle w:val="Subtitle"/>
      </w:pPr>
      <w:bookmarkStart w:id="0" w:name="_GoBack"/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ctangle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2121B" w:rsidRPr="00E97137" w:rsidRDefault="00E97137">
                                <w:pPr>
                                  <w:pStyle w:val="ContactInfo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for more information contact </w:t>
                                </w:r>
                                <w:r w:rsidR="00047707" w:rsidRPr="00E97137">
                                  <w:rPr>
                                    <w:sz w:val="28"/>
                                    <w:szCs w:val="28"/>
                                  </w:rPr>
                                  <w:t>Erin</w:t>
                                </w:r>
                                <w:r w:rsidR="002B10A4" w:rsidRPr="00E97137">
                                  <w:rPr>
                                    <w:sz w:val="28"/>
                                    <w:szCs w:val="28"/>
                                  </w:rPr>
                                  <w:t xml:space="preserve"> or Jordana</w:t>
                                </w:r>
                                <w:r w:rsidR="009174E0" w:rsidRPr="00E97137">
                                  <w:rPr>
                                    <w:sz w:val="28"/>
                                    <w:szCs w:val="28"/>
                                  </w:rPr>
                                  <w:t xml:space="preserve"> @ 410-386-0135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ame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alt="Background Design" style="position:absolute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">
                <v:group id="Group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20" o:spid="_x0000_s1028" alt="Contact Info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32121B" w:rsidRPr="00E97137" w:rsidRDefault="00E97137">
                          <w:pPr>
                            <w:pStyle w:val="ContactInfo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for more information contact </w:t>
                          </w:r>
                          <w:r w:rsidR="00047707" w:rsidRPr="00E97137">
                            <w:rPr>
                              <w:sz w:val="28"/>
                              <w:szCs w:val="28"/>
                            </w:rPr>
                            <w:t>Erin</w:t>
                          </w:r>
                          <w:r w:rsidR="002B10A4" w:rsidRPr="00E97137">
                            <w:rPr>
                              <w:sz w:val="28"/>
                              <w:szCs w:val="28"/>
                            </w:rPr>
                            <w:t xml:space="preserve"> or Jordana</w:t>
                          </w:r>
                          <w:r w:rsidR="009174E0" w:rsidRPr="00E97137">
                            <w:rPr>
                              <w:sz w:val="28"/>
                              <w:szCs w:val="28"/>
                            </w:rPr>
                            <w:t xml:space="preserve"> @ 410-386-0135</w:t>
                          </w:r>
                        </w:p>
                      </w:txbxContent>
                    </v:textbox>
                  </v:rect>
                  <v:shape id="Frame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oup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9" o:title="" croptop="11340f" cropbottom="16322f" cropleft="5137f"/>
                    <v:path arrowok="t"/>
                  </v:shape>
                  <v:group id="Group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0" o:title="" croptop="11131f" cropbottom="16412f" cropleft="11563f" cropright="8752f"/>
                      <v:path arrowok="t"/>
                    </v:shape>
                    <v:shape id="Freeform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bookmarkEnd w:id="0"/>
      <w:r>
        <w:t xml:space="preserve">Please Join Us for </w:t>
      </w:r>
    </w:p>
    <w:p w:rsidR="0032121B" w:rsidRDefault="009174E0">
      <w:pPr>
        <w:pStyle w:val="Title"/>
      </w:pPr>
      <w:r>
        <w:t>Comcast Cares Day</w:t>
      </w:r>
    </w:p>
    <w:p w:rsidR="004F18AD" w:rsidRDefault="009174E0" w:rsidP="004F18AD">
      <w:pPr>
        <w:pStyle w:val="Subtitle"/>
        <w:spacing w:after="0"/>
        <w:ind w:left="101"/>
        <w:jc w:val="center"/>
        <w:rPr>
          <w:sz w:val="40"/>
          <w:szCs w:val="40"/>
        </w:rPr>
      </w:pPr>
      <w:r w:rsidRPr="004F18AD">
        <w:rPr>
          <w:sz w:val="40"/>
          <w:szCs w:val="40"/>
        </w:rPr>
        <w:t>a day of Community service</w:t>
      </w:r>
      <w:r w:rsidR="00FC4D39" w:rsidRPr="004F18AD">
        <w:rPr>
          <w:sz w:val="40"/>
          <w:szCs w:val="40"/>
        </w:rPr>
        <w:t xml:space="preserve"> for</w:t>
      </w:r>
    </w:p>
    <w:p w:rsidR="004F18AD" w:rsidRPr="004F18AD" w:rsidRDefault="00FC4D39" w:rsidP="004F18AD">
      <w:pPr>
        <w:pStyle w:val="Subtitle"/>
        <w:spacing w:after="0"/>
        <w:ind w:left="101"/>
        <w:jc w:val="center"/>
        <w:rPr>
          <w:noProof/>
          <w:sz w:val="40"/>
          <w:szCs w:val="40"/>
          <w:lang w:eastAsia="en-US"/>
        </w:rPr>
      </w:pPr>
      <w:r w:rsidRPr="004F18AD">
        <w:rPr>
          <w:b/>
          <w:i/>
          <w:color w:val="D75833" w:themeColor="text2" w:themeTint="99"/>
          <w:sz w:val="40"/>
          <w:szCs w:val="40"/>
        </w:rPr>
        <w:t>The Boys &amp; Girls Club of Westminster</w:t>
      </w:r>
      <w:r w:rsidR="004F18AD" w:rsidRPr="004F18AD">
        <w:rPr>
          <w:color w:val="D75833" w:themeColor="text2" w:themeTint="99"/>
          <w:sz w:val="40"/>
          <w:szCs w:val="40"/>
        </w:rPr>
        <w:t xml:space="preserve">              </w:t>
      </w:r>
      <w:r w:rsidRPr="004F18AD">
        <w:rPr>
          <w:color w:val="D75833" w:themeColor="text2" w:themeTint="99"/>
          <w:sz w:val="40"/>
          <w:szCs w:val="40"/>
        </w:rPr>
        <w:t xml:space="preserve"> </w:t>
      </w:r>
    </w:p>
    <w:p w:rsidR="0032121B" w:rsidRDefault="004F18AD" w:rsidP="004F18AD">
      <w:pPr>
        <w:pStyle w:val="Subtitle"/>
        <w:spacing w:after="0"/>
        <w:ind w:left="101"/>
        <w:jc w:val="center"/>
      </w:pPr>
      <w:r>
        <w:rPr>
          <w:noProof/>
          <w:lang w:eastAsia="en-US"/>
        </w:rPr>
        <w:drawing>
          <wp:inline distT="0" distB="0" distL="0" distR="0" wp14:anchorId="61E8F926" wp14:editId="6AC88FA1">
            <wp:extent cx="2015877" cy="600075"/>
            <wp:effectExtent l="0" t="0" r="3810" b="0"/>
            <wp:docPr id="23" name="Picture 23" descr="C:\Users\Erin\Desktop\Logo's\Great Fu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n\Desktop\Logo's\Great Future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9" cy="61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id w:val="896172397"/>
        <w:placeholder>
          <w:docPart w:val="4F9D8AAF14A3487B91681D6EC42A450E"/>
        </w:placeholder>
        <w:date w:fullDate="2016-04-30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32121B" w:rsidRDefault="004F18AD" w:rsidP="004F18AD">
          <w:pPr>
            <w:pStyle w:val="Date"/>
            <w:pBdr>
              <w:top w:val="dotted" w:sz="2" w:space="16" w:color="572111" w:themeColor="text2"/>
            </w:pBdr>
            <w:spacing w:before="0"/>
            <w:jc w:val="center"/>
          </w:pPr>
          <w:r>
            <w:t>April 30, 2016</w:t>
          </w:r>
        </w:p>
      </w:sdtContent>
    </w:sdt>
    <w:p w:rsidR="00C723A2" w:rsidRDefault="009174E0" w:rsidP="004F18AD">
      <w:pPr>
        <w:pStyle w:val="Location"/>
        <w:jc w:val="center"/>
      </w:pPr>
      <w:r>
        <w:t xml:space="preserve">at </w:t>
      </w:r>
      <w:r w:rsidR="00916939">
        <w:t>The Boys</w:t>
      </w:r>
      <w:r w:rsidR="00FC4D39">
        <w:t xml:space="preserve"> &amp; Girls </w:t>
      </w:r>
      <w:r>
        <w:t>Club</w:t>
      </w:r>
      <w:r w:rsidR="00C723A2">
        <w:t xml:space="preserve"> </w:t>
      </w:r>
      <w:r w:rsidR="00C723A2" w:rsidRPr="004F18AD">
        <w:rPr>
          <w:b/>
          <w:color w:val="FF0000"/>
        </w:rPr>
        <w:t>from 9am-12pm</w:t>
      </w:r>
    </w:p>
    <w:p w:rsidR="0032121B" w:rsidRDefault="009174E0" w:rsidP="004F18AD">
      <w:pPr>
        <w:pStyle w:val="Location"/>
        <w:jc w:val="center"/>
      </w:pPr>
      <w:r>
        <w:t>25 Union Street</w:t>
      </w:r>
      <w:r w:rsidR="00FC4D39">
        <w:t xml:space="preserve">, </w:t>
      </w:r>
      <w:r w:rsidR="00916939">
        <w:t>Westminster</w:t>
      </w:r>
      <w:r w:rsidR="00FC4D39">
        <w:t xml:space="preserve"> MD 21157</w:t>
      </w:r>
    </w:p>
    <w:p w:rsidR="009174E0" w:rsidRDefault="00916939" w:rsidP="008B5B4D">
      <w:pPr>
        <w:pStyle w:val="Location"/>
        <w:pBdr>
          <w:bottom w:val="dotted" w:sz="2" w:space="16" w:color="572111" w:themeColor="text2"/>
        </w:pBdr>
        <w:ind w:left="0"/>
        <w:rPr>
          <w:sz w:val="28"/>
          <w:szCs w:val="28"/>
        </w:rPr>
      </w:pPr>
      <w:r w:rsidRPr="008B5B4D">
        <w:rPr>
          <w:sz w:val="28"/>
          <w:szCs w:val="28"/>
        </w:rPr>
        <w:t>E</w:t>
      </w:r>
      <w:r w:rsidR="009174E0" w:rsidRPr="008B5B4D">
        <w:rPr>
          <w:sz w:val="28"/>
          <w:szCs w:val="28"/>
        </w:rPr>
        <w:t>ach Volunteer receives a Comcast Cares T-Shirt!</w:t>
      </w:r>
    </w:p>
    <w:p w:rsidR="00047707" w:rsidRPr="00E97137" w:rsidRDefault="00047707" w:rsidP="008B5B4D">
      <w:pPr>
        <w:pStyle w:val="Location"/>
        <w:pBdr>
          <w:bottom w:val="dotted" w:sz="2" w:space="16" w:color="572111" w:themeColor="text2"/>
        </w:pBdr>
        <w:ind w:left="0"/>
        <w:rPr>
          <w:sz w:val="24"/>
          <w:szCs w:val="24"/>
        </w:rPr>
      </w:pPr>
    </w:p>
    <w:p w:rsidR="008B5B4D" w:rsidRPr="00E97137" w:rsidRDefault="008B5B4D" w:rsidP="008B5B4D">
      <w:pPr>
        <w:pStyle w:val="Location"/>
        <w:pBdr>
          <w:bottom w:val="dotted" w:sz="2" w:space="16" w:color="572111" w:themeColor="text2"/>
        </w:pBdr>
        <w:ind w:left="0"/>
        <w:rPr>
          <w:sz w:val="24"/>
          <w:szCs w:val="24"/>
        </w:rPr>
      </w:pPr>
      <w:r w:rsidRPr="00E97137">
        <w:rPr>
          <w:sz w:val="24"/>
          <w:szCs w:val="24"/>
        </w:rPr>
        <w:t xml:space="preserve">*Volunteers will perform service projects throughout the </w:t>
      </w:r>
      <w:r w:rsidR="002B10A4" w:rsidRPr="00E97137">
        <w:rPr>
          <w:sz w:val="24"/>
          <w:szCs w:val="24"/>
        </w:rPr>
        <w:t>Westminster Community.</w:t>
      </w:r>
      <w:r w:rsidR="00A13C56" w:rsidRPr="00E97137">
        <w:rPr>
          <w:sz w:val="24"/>
          <w:szCs w:val="24"/>
        </w:rPr>
        <w:t xml:space="preserve">  Please </w:t>
      </w:r>
      <w:r w:rsidR="00047707" w:rsidRPr="00E97137">
        <w:rPr>
          <w:sz w:val="24"/>
          <w:szCs w:val="24"/>
        </w:rPr>
        <w:t xml:space="preserve">confirm your participation </w:t>
      </w:r>
      <w:r w:rsidR="004F18AD" w:rsidRPr="00E97137">
        <w:rPr>
          <w:sz w:val="24"/>
          <w:szCs w:val="24"/>
        </w:rPr>
        <w:t xml:space="preserve">at </w:t>
      </w:r>
      <w:hyperlink r:id="rId12" w:history="1">
        <w:r w:rsidR="00047707" w:rsidRPr="00E97137">
          <w:rPr>
            <w:rStyle w:val="Hyperlink"/>
            <w:b/>
            <w:sz w:val="24"/>
            <w:szCs w:val="24"/>
          </w:rPr>
          <w:t>ebishop@bgcwestminster.org</w:t>
        </w:r>
      </w:hyperlink>
    </w:p>
    <w:p w:rsidR="00047707" w:rsidRPr="00E97137" w:rsidRDefault="00047707" w:rsidP="008B5B4D">
      <w:pPr>
        <w:pStyle w:val="Location"/>
        <w:pBdr>
          <w:bottom w:val="dotted" w:sz="2" w:space="16" w:color="572111" w:themeColor="text2"/>
        </w:pBdr>
        <w:ind w:left="0"/>
        <w:rPr>
          <w:sz w:val="24"/>
          <w:szCs w:val="24"/>
        </w:rPr>
      </w:pPr>
    </w:p>
    <w:p w:rsidR="00047707" w:rsidRPr="00E97137" w:rsidRDefault="007A5A51" w:rsidP="00047707">
      <w:pPr>
        <w:pStyle w:val="Location"/>
        <w:pBdr>
          <w:bottom w:val="dotted" w:sz="2" w:space="16" w:color="572111" w:themeColor="text2"/>
        </w:pBdr>
        <w:ind w:left="0"/>
        <w:rPr>
          <w:smallCaps w:val="0"/>
          <w:sz w:val="24"/>
          <w:szCs w:val="24"/>
        </w:rPr>
      </w:pPr>
      <w:r w:rsidRPr="00E97137">
        <w:rPr>
          <w:sz w:val="24"/>
          <w:szCs w:val="24"/>
        </w:rPr>
        <w:t xml:space="preserve">Register </w:t>
      </w:r>
      <w:r w:rsidR="00D97AC1" w:rsidRPr="00E97137">
        <w:rPr>
          <w:sz w:val="24"/>
          <w:szCs w:val="24"/>
        </w:rPr>
        <w:t xml:space="preserve">for Service Projects at </w:t>
      </w:r>
      <w:hyperlink r:id="rId13" w:tgtFrame="_blank" w:history="1">
        <w:r w:rsidR="00D97AC1" w:rsidRPr="00E97137">
          <w:rPr>
            <w:smallCaps w:val="0"/>
            <w:color w:val="0000FF"/>
            <w:sz w:val="24"/>
            <w:szCs w:val="24"/>
            <w:u w:val="single"/>
          </w:rPr>
          <w:t>https://www.comcastinthecommunity.com/</w:t>
        </w:r>
      </w:hyperlink>
    </w:p>
    <w:p w:rsidR="00D97AC1" w:rsidRPr="004F18AD" w:rsidRDefault="00D97AC1" w:rsidP="00047707">
      <w:pPr>
        <w:pStyle w:val="Location"/>
        <w:pBdr>
          <w:bottom w:val="dotted" w:sz="2" w:space="16" w:color="572111" w:themeColor="text2"/>
        </w:pBdr>
        <w:ind w:left="0"/>
        <w:rPr>
          <w:sz w:val="22"/>
          <w:szCs w:val="22"/>
        </w:rPr>
      </w:pPr>
      <w:r w:rsidRPr="00E97137">
        <w:rPr>
          <w:smallCaps w:val="0"/>
          <w:sz w:val="24"/>
          <w:szCs w:val="24"/>
        </w:rPr>
        <w:t>Select Boys &amp; Girls Club of Westminster as your service organization and choose your project</w:t>
      </w:r>
      <w:r w:rsidR="00E97137" w:rsidRPr="00E97137">
        <w:rPr>
          <w:smallCaps w:val="0"/>
          <w:sz w:val="24"/>
          <w:szCs w:val="24"/>
        </w:rPr>
        <w:t xml:space="preserve">.  </w:t>
      </w:r>
      <w:r w:rsidR="00E97137" w:rsidRPr="00E97137">
        <w:rPr>
          <w:b/>
          <w:i/>
          <w:smallCaps w:val="0"/>
          <w:sz w:val="24"/>
          <w:szCs w:val="24"/>
        </w:rPr>
        <w:t>Service hours provided for all students</w:t>
      </w:r>
      <w:r w:rsidR="00E97137" w:rsidRPr="00E97137">
        <w:rPr>
          <w:smallCaps w:val="0"/>
          <w:sz w:val="22"/>
          <w:szCs w:val="22"/>
        </w:rPr>
        <w:t>.</w:t>
      </w:r>
    </w:p>
    <w:sectPr w:rsidR="00D97AC1" w:rsidRPr="004F18AD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EC2406"/>
    <w:multiLevelType w:val="hybridMultilevel"/>
    <w:tmpl w:val="CBDAE898"/>
    <w:lvl w:ilvl="0" w:tplc="9D4604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9C618A"/>
    <w:multiLevelType w:val="hybridMultilevel"/>
    <w:tmpl w:val="59FEF03C"/>
    <w:lvl w:ilvl="0" w:tplc="45F074DA">
      <w:start w:val="2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4E0"/>
    <w:rsid w:val="00047707"/>
    <w:rsid w:val="002B10A4"/>
    <w:rsid w:val="0032121B"/>
    <w:rsid w:val="004F18AD"/>
    <w:rsid w:val="0076264B"/>
    <w:rsid w:val="007A5A51"/>
    <w:rsid w:val="008B5B4D"/>
    <w:rsid w:val="00916939"/>
    <w:rsid w:val="009174E0"/>
    <w:rsid w:val="00A13C56"/>
    <w:rsid w:val="00C723A2"/>
    <w:rsid w:val="00CB3DA8"/>
    <w:rsid w:val="00CE7E0B"/>
    <w:rsid w:val="00D97AC1"/>
    <w:rsid w:val="00E97137"/>
    <w:rsid w:val="00FC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6559CA-9216-406F-84C8-2DE44EC35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character" w:styleId="Hyperlink">
    <w:name w:val="Hyperlink"/>
    <w:basedOn w:val="DefaultParagraphFont"/>
    <w:uiPriority w:val="99"/>
    <w:unhideWhenUsed/>
    <w:rsid w:val="00916939"/>
    <w:rPr>
      <w:color w:val="82B4B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omcastinthecommunity.com/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hyperlink" Target="mailto:ebishop@bgcwestminster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n\AppData\Roaming\Microsoft\Templates\Spring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F9D8AAF14A3487B91681D6EC42A4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342A4-CCF8-4117-AD5A-35754D21C6E2}"/>
      </w:docPartPr>
      <w:docPartBody>
        <w:p w:rsidR="00993493" w:rsidRDefault="00D20EA0">
          <w:pPr>
            <w:pStyle w:val="4F9D8AAF14A3487B91681D6EC42A450E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EA0"/>
    <w:rsid w:val="00171745"/>
    <w:rsid w:val="004740B4"/>
    <w:rsid w:val="00690D0C"/>
    <w:rsid w:val="006A2B72"/>
    <w:rsid w:val="00993493"/>
    <w:rsid w:val="00A9400D"/>
    <w:rsid w:val="00AF7427"/>
    <w:rsid w:val="00D20EA0"/>
    <w:rsid w:val="00D9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550F3493E7548BA99D23F13DCB4C390">
    <w:name w:val="C550F3493E7548BA99D23F13DCB4C390"/>
  </w:style>
  <w:style w:type="paragraph" w:customStyle="1" w:styleId="4728B5D23BC6419FB0EF88F012631ED4">
    <w:name w:val="4728B5D23BC6419FB0EF88F012631ED4"/>
  </w:style>
  <w:style w:type="paragraph" w:customStyle="1" w:styleId="C1D2CD2501234F7596046DCC692843A7">
    <w:name w:val="C1D2CD2501234F7596046DCC692843A7"/>
  </w:style>
  <w:style w:type="paragraph" w:customStyle="1" w:styleId="4F9D8AAF14A3487B91681D6EC42A450E">
    <w:name w:val="4F9D8AAF14A3487B91681D6EC42A450E"/>
  </w:style>
  <w:style w:type="paragraph" w:customStyle="1" w:styleId="CBF8A7F6A702470D8EFF62A30A7EBDA0">
    <w:name w:val="CBF8A7F6A702470D8EFF62A30A7EBDA0"/>
  </w:style>
  <w:style w:type="paragraph" w:customStyle="1" w:styleId="CB6891E1507B48929A54519F3B9239D3">
    <w:name w:val="CB6891E1507B48929A54519F3B9239D3"/>
  </w:style>
  <w:style w:type="paragraph" w:customStyle="1" w:styleId="442E2CA4FC7140EE99FB132530781A55">
    <w:name w:val="442E2CA4FC7140EE99FB132530781A55"/>
  </w:style>
  <w:style w:type="paragraph" w:customStyle="1" w:styleId="4C01369AB1C944F7BCD6FBC4A5CBE048">
    <w:name w:val="4C01369AB1C944F7BCD6FBC4A5CBE048"/>
  </w:style>
  <w:style w:type="paragraph" w:customStyle="1" w:styleId="19D7159F5DAF4260B9BAFF99E63B7E2C">
    <w:name w:val="19D7159F5DAF4260B9BAFF99E63B7E2C"/>
  </w:style>
  <w:style w:type="paragraph" w:customStyle="1" w:styleId="24C8A845971346499104FD21E5660F5B">
    <w:name w:val="24C8A845971346499104FD21E5660F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BFE6D8-86FD-4C3D-A41E-60544B07F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</Template>
  <TotalTime>0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Erin Bishop</dc:creator>
  <cp:keywords/>
  <cp:lastModifiedBy>Erin Bishop</cp:lastModifiedBy>
  <cp:revision>2</cp:revision>
  <dcterms:created xsi:type="dcterms:W3CDTF">2016-03-09T17:50:00Z</dcterms:created>
  <dcterms:modified xsi:type="dcterms:W3CDTF">2016-03-09T17:50:00Z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